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D6655" w14:textId="1A4E0727" w:rsidR="00EF4E8D" w:rsidRPr="00EF4E8D" w:rsidRDefault="00EF4E8D" w:rsidP="00EF4E8D">
      <w:pPr>
        <w:rPr>
          <w:rFonts w:ascii="Arial" w:hAnsi="Arial" w:cs="Arial"/>
          <w:b/>
          <w:bCs/>
          <w:i/>
          <w:iCs/>
        </w:rPr>
      </w:pPr>
      <w:r w:rsidRPr="00EF4E8D">
        <w:rPr>
          <w:rFonts w:ascii="Arial" w:hAnsi="Arial" w:cs="Arial"/>
          <w:b/>
          <w:bCs/>
          <w:i/>
          <w:iCs/>
        </w:rPr>
        <w:t>Social media</w:t>
      </w:r>
    </w:p>
    <w:p w14:paraId="01DB8900" w14:textId="5A44A42A" w:rsidR="00EF4E8D" w:rsidRPr="003410DF" w:rsidRDefault="00EF4E8D" w:rsidP="00EF4E8D">
      <w:pPr>
        <w:rPr>
          <w:rFonts w:ascii="Arial" w:hAnsi="Arial" w:cs="Arial"/>
        </w:rPr>
      </w:pPr>
      <w:r w:rsidRPr="003410DF">
        <w:rPr>
          <w:rFonts w:ascii="Arial" w:hAnsi="Arial" w:cs="Arial"/>
        </w:rPr>
        <w:t xml:space="preserve">The following images will be shared on the Hertfordshire and West ICB and ICS social media accounts. </w:t>
      </w:r>
      <w:hyperlink r:id="rId11" w:history="1">
        <w:r w:rsidR="0083676E">
          <w:rPr>
            <w:rStyle w:val="Hyperlink"/>
            <w:rFonts w:ascii="Arial" w:hAnsi="Arial" w:cs="Arial"/>
          </w:rPr>
          <w:t>D</w:t>
        </w:r>
        <w:r w:rsidRPr="00716563">
          <w:rPr>
            <w:rStyle w:val="Hyperlink"/>
            <w:rFonts w:ascii="Arial" w:hAnsi="Arial" w:cs="Arial"/>
          </w:rPr>
          <w:t>ownload the image</w:t>
        </w:r>
        <w:r w:rsidR="007D6522">
          <w:rPr>
            <w:rStyle w:val="Hyperlink"/>
            <w:rFonts w:ascii="Arial" w:hAnsi="Arial" w:cs="Arial"/>
          </w:rPr>
          <w:t>s in full resolution</w:t>
        </w:r>
      </w:hyperlink>
      <w:r w:rsidR="007D6522">
        <w:rPr>
          <w:rFonts w:ascii="Arial" w:hAnsi="Arial" w:cs="Arial"/>
          <w:i/>
          <w:iCs/>
          <w:sz w:val="24"/>
          <w:szCs w:val="24"/>
        </w:rPr>
        <w:t xml:space="preserve"> (</w:t>
      </w:r>
      <w:r w:rsidR="0083676E">
        <w:rPr>
          <w:rFonts w:ascii="Arial" w:hAnsi="Arial" w:cs="Arial"/>
          <w:i/>
          <w:iCs/>
          <w:color w:val="FF0000"/>
          <w:sz w:val="24"/>
          <w:szCs w:val="24"/>
        </w:rPr>
        <w:t>please d</w:t>
      </w:r>
      <w:r w:rsidR="007D6522" w:rsidRPr="007D6522">
        <w:rPr>
          <w:rFonts w:ascii="Arial" w:hAnsi="Arial" w:cs="Arial"/>
          <w:i/>
          <w:iCs/>
          <w:color w:val="FF0000"/>
          <w:sz w:val="24"/>
          <w:szCs w:val="24"/>
        </w:rPr>
        <w:t>o not save the images directly from this document</w:t>
      </w:r>
      <w:r w:rsidR="007D6522">
        <w:rPr>
          <w:rFonts w:ascii="Arial" w:hAnsi="Arial" w:cs="Arial"/>
          <w:sz w:val="24"/>
          <w:szCs w:val="24"/>
        </w:rPr>
        <w:t xml:space="preserve">) </w:t>
      </w:r>
      <w:r w:rsidRPr="003410DF">
        <w:rPr>
          <w:rFonts w:ascii="Arial" w:hAnsi="Arial" w:cs="Arial"/>
        </w:rPr>
        <w:t>and share on your own channels.</w:t>
      </w:r>
    </w:p>
    <w:p w14:paraId="5E23685D" w14:textId="2225CF76" w:rsidR="00EF4E8D" w:rsidRPr="003410DF" w:rsidRDefault="2D18BADC" w:rsidP="00EF4E8D">
      <w:pPr>
        <w:rPr>
          <w:rFonts w:ascii="Arial" w:hAnsi="Arial" w:cs="Arial"/>
        </w:rPr>
      </w:pPr>
      <w:r w:rsidRPr="105E2D4F">
        <w:rPr>
          <w:rFonts w:ascii="Arial" w:hAnsi="Arial" w:cs="Arial"/>
        </w:rPr>
        <w:t>The social media posts are aimed at parents of children and young people and therefore will be shared at times of day whe</w:t>
      </w:r>
      <w:r w:rsidR="5B9445B2" w:rsidRPr="105E2D4F">
        <w:rPr>
          <w:rFonts w:ascii="Arial" w:hAnsi="Arial" w:cs="Arial"/>
        </w:rPr>
        <w:t>n</w:t>
      </w:r>
      <w:r w:rsidRPr="105E2D4F">
        <w:rPr>
          <w:rFonts w:ascii="Arial" w:hAnsi="Arial" w:cs="Arial"/>
        </w:rPr>
        <w:t xml:space="preserve"> parents are most likely to be on social media. These are predicted to be:</w:t>
      </w:r>
    </w:p>
    <w:p w14:paraId="0F67ADCE" w14:textId="77777777" w:rsidR="00EF4E8D" w:rsidRPr="003410DF" w:rsidRDefault="00EF4E8D" w:rsidP="00EF4E8D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3410DF">
        <w:rPr>
          <w:rFonts w:ascii="Arial" w:hAnsi="Arial" w:cs="Arial"/>
        </w:rPr>
        <w:t>Before the school run – 6-7.30am</w:t>
      </w:r>
    </w:p>
    <w:p w14:paraId="17835F2D" w14:textId="77777777" w:rsidR="00EF4E8D" w:rsidRPr="003410DF" w:rsidRDefault="00EF4E8D" w:rsidP="00EF4E8D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3410DF">
        <w:rPr>
          <w:rFonts w:ascii="Arial" w:hAnsi="Arial" w:cs="Arial"/>
        </w:rPr>
        <w:t>Immediately before school pick up time – 2.30-3.15pm</w:t>
      </w:r>
    </w:p>
    <w:p w14:paraId="25E702B0" w14:textId="77777777" w:rsidR="00EF4E8D" w:rsidRPr="003410DF" w:rsidRDefault="00EF4E8D" w:rsidP="00EF4E8D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3410DF">
        <w:rPr>
          <w:rFonts w:ascii="Arial" w:hAnsi="Arial" w:cs="Arial"/>
        </w:rPr>
        <w:t>In the evening – 8-10pm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3544"/>
        <w:gridCol w:w="3906"/>
      </w:tblGrid>
      <w:tr w:rsidR="00EF4E8D" w:rsidRPr="00EF4E8D" w14:paraId="147EB73A" w14:textId="77777777" w:rsidTr="58E3887B">
        <w:tc>
          <w:tcPr>
            <w:tcW w:w="2972" w:type="dxa"/>
            <w:shd w:val="clear" w:color="auto" w:fill="EDEDED" w:themeFill="accent3" w:themeFillTint="33"/>
          </w:tcPr>
          <w:p w14:paraId="2A5EDC67" w14:textId="77777777" w:rsidR="00EF4E8D" w:rsidRPr="002F3A2C" w:rsidRDefault="2D18BADC" w:rsidP="004869E2">
            <w:pPr>
              <w:rPr>
                <w:rFonts w:ascii="Arial" w:hAnsi="Arial" w:cs="Arial"/>
                <w:b/>
                <w:bCs/>
              </w:rPr>
            </w:pPr>
            <w:r w:rsidRPr="105E2D4F">
              <w:rPr>
                <w:rFonts w:ascii="Arial" w:hAnsi="Arial" w:cs="Arial"/>
                <w:b/>
                <w:bCs/>
              </w:rPr>
              <w:t xml:space="preserve">Social image and name </w:t>
            </w:r>
          </w:p>
        </w:tc>
        <w:tc>
          <w:tcPr>
            <w:tcW w:w="3544" w:type="dxa"/>
            <w:shd w:val="clear" w:color="auto" w:fill="EDEDED" w:themeFill="accent3" w:themeFillTint="33"/>
          </w:tcPr>
          <w:p w14:paraId="143A1351" w14:textId="77777777" w:rsidR="00EF4E8D" w:rsidRPr="002F3A2C" w:rsidRDefault="00EF4E8D" w:rsidP="004869E2">
            <w:pPr>
              <w:rPr>
                <w:rFonts w:ascii="Arial" w:hAnsi="Arial" w:cs="Arial"/>
                <w:b/>
                <w:bCs/>
              </w:rPr>
            </w:pPr>
            <w:r w:rsidRPr="002F3A2C">
              <w:rPr>
                <w:rFonts w:ascii="Arial" w:hAnsi="Arial" w:cs="Arial"/>
                <w:b/>
                <w:bCs/>
              </w:rPr>
              <w:t>Accompanying copy</w:t>
            </w:r>
          </w:p>
        </w:tc>
        <w:tc>
          <w:tcPr>
            <w:tcW w:w="3906" w:type="dxa"/>
            <w:shd w:val="clear" w:color="auto" w:fill="EDEDED" w:themeFill="accent3" w:themeFillTint="33"/>
          </w:tcPr>
          <w:p w14:paraId="1303D13C" w14:textId="77777777" w:rsidR="00EF4E8D" w:rsidRPr="002F3A2C" w:rsidRDefault="00EF4E8D" w:rsidP="004869E2">
            <w:pPr>
              <w:rPr>
                <w:rFonts w:ascii="Arial" w:hAnsi="Arial" w:cs="Arial"/>
                <w:b/>
                <w:bCs/>
              </w:rPr>
            </w:pPr>
            <w:r w:rsidRPr="002F3A2C">
              <w:rPr>
                <w:rFonts w:ascii="Arial" w:hAnsi="Arial" w:cs="Arial"/>
                <w:b/>
                <w:bCs/>
              </w:rPr>
              <w:t>Alt text</w:t>
            </w:r>
          </w:p>
        </w:tc>
      </w:tr>
      <w:tr w:rsidR="006922B6" w:rsidRPr="00EF4E8D" w14:paraId="5AD4356A" w14:textId="77777777" w:rsidTr="58E3887B">
        <w:tc>
          <w:tcPr>
            <w:tcW w:w="2972" w:type="dxa"/>
            <w:shd w:val="clear" w:color="auto" w:fill="FFFFFF" w:themeFill="background1"/>
          </w:tcPr>
          <w:p w14:paraId="77B1D50C" w14:textId="50AF70AA" w:rsidR="006922B6" w:rsidRPr="002F3A2C" w:rsidRDefault="00A9374C" w:rsidP="59552EDD">
            <w:r w:rsidRPr="59552EDD">
              <w:rPr>
                <w:rFonts w:ascii="Arial" w:hAnsi="Arial" w:cs="Arial"/>
              </w:rPr>
              <w:t>Asthma</w:t>
            </w:r>
            <w:r w:rsidR="349A93E2">
              <w:rPr>
                <w:noProof/>
              </w:rPr>
              <w:drawing>
                <wp:inline distT="0" distB="0" distL="0" distR="0" wp14:anchorId="15D26C28" wp14:editId="2B67DC25">
                  <wp:extent cx="1743075" cy="1743075"/>
                  <wp:effectExtent l="0" t="0" r="0" b="0"/>
                  <wp:docPr id="653487384" name="Picture 653487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7C471F66" w14:textId="7E23A64C" w:rsidR="001077C2" w:rsidRPr="003D4A12" w:rsidRDefault="28EBB679" w:rsidP="105E2D4F">
            <w:pPr>
              <w:rPr>
                <w:rFonts w:ascii="Arial" w:eastAsia="Arial" w:hAnsi="Arial" w:cs="Arial"/>
                <w:shd w:val="clear" w:color="auto" w:fill="FFFFFF"/>
              </w:rPr>
            </w:pP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N</w:t>
            </w:r>
            <w:r w:rsidR="7F7A01F8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eed advice to help your child manage their asthma? </w:t>
            </w: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The</w:t>
            </w:r>
            <w:r w:rsidR="7F7A01F8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Healthier Together</w:t>
            </w: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website has</w:t>
            </w:r>
            <w:r w:rsidR="0C5E988C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guidance</w:t>
            </w:r>
            <w:r w:rsidR="7F7A01F8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and tools </w:t>
            </w:r>
            <w:r w:rsidR="1E8D2206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to support you</w:t>
            </w:r>
            <w:r w:rsidR="428CBC4D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. V</w:t>
            </w:r>
            <w:r w:rsidR="3A0C2662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isit </w:t>
            </w:r>
            <w:r w:rsidR="52135AF8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for details </w:t>
            </w:r>
            <w:r w:rsidR="3B95E7AA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and other </w:t>
            </w:r>
            <w:r w:rsidR="4C73006C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advice to help your family stay well</w:t>
            </w:r>
            <w:r w:rsidR="3A0C2662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: </w:t>
            </w:r>
            <w:r w:rsidR="73FE6FD0" w:rsidRPr="105E2D4F"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hyperlink r:id="rId13" w:history="1">
              <w:r w:rsidR="00AC4B8E" w:rsidRPr="003647AA">
                <w:rPr>
                  <w:rStyle w:val="Hyperlink"/>
                  <w:rFonts w:ascii="Roboto" w:eastAsia="Roboto" w:hAnsi="Roboto" w:cs="Roboto"/>
                  <w:sz w:val="24"/>
                  <w:szCs w:val="24"/>
                </w:rPr>
                <w:t>https://tinyurl.com/2u83e4xh</w:t>
              </w:r>
            </w:hyperlink>
            <w:r w:rsidR="00AC4B8E"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4F8C7793" w14:textId="292F0CCA" w:rsidR="006922B6" w:rsidRPr="002F3A2C" w:rsidRDefault="003410DF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 sitting</w:t>
            </w:r>
            <w:r w:rsidR="002F3A2C">
              <w:rPr>
                <w:rFonts w:ascii="Arial" w:hAnsi="Arial" w:cs="Arial"/>
              </w:rPr>
              <w:t xml:space="preserve"> upright in bed using a purple inhaler with a spacer. Text says: “How can I help my child manage their asthma?” Expert advice at your fingertips.</w:t>
            </w:r>
          </w:p>
        </w:tc>
      </w:tr>
      <w:tr w:rsidR="006922B6" w:rsidRPr="00EF4E8D" w14:paraId="07D43CB0" w14:textId="77777777" w:rsidTr="58E3887B">
        <w:tc>
          <w:tcPr>
            <w:tcW w:w="2972" w:type="dxa"/>
            <w:shd w:val="clear" w:color="auto" w:fill="FFFFFF" w:themeFill="background1"/>
          </w:tcPr>
          <w:p w14:paraId="2428718F" w14:textId="0C1CF85D" w:rsidR="006922B6" w:rsidRPr="002F3A2C" w:rsidRDefault="48E4B4A8" w:rsidP="004869E2">
            <w:pPr>
              <w:rPr>
                <w:rFonts w:ascii="Arial" w:hAnsi="Arial" w:cs="Arial"/>
              </w:rPr>
            </w:pPr>
            <w:r w:rsidRPr="105E2D4F">
              <w:rPr>
                <w:rFonts w:ascii="Arial" w:hAnsi="Arial" w:cs="Arial"/>
              </w:rPr>
              <w:t xml:space="preserve">Coughs and </w:t>
            </w:r>
            <w:r w:rsidR="3BC047A6" w:rsidRPr="105E2D4F">
              <w:rPr>
                <w:rFonts w:ascii="Arial" w:hAnsi="Arial" w:cs="Arial"/>
              </w:rPr>
              <w:t>Cold</w:t>
            </w:r>
            <w:r w:rsidR="7EF3DA83" w:rsidRPr="105E2D4F">
              <w:rPr>
                <w:rFonts w:ascii="Arial" w:hAnsi="Arial" w:cs="Arial"/>
              </w:rPr>
              <w:t>s</w:t>
            </w:r>
            <w:r w:rsidR="7F854F36" w:rsidRPr="105E2D4F">
              <w:rPr>
                <w:rFonts w:ascii="Arial" w:hAnsi="Arial" w:cs="Arial"/>
              </w:rPr>
              <w:t xml:space="preserve"> </w:t>
            </w:r>
          </w:p>
          <w:p w14:paraId="4AAB0AB9" w14:textId="5DC7EA19" w:rsidR="00A9374C" w:rsidRPr="002F3A2C" w:rsidRDefault="00A9374C" w:rsidP="004869E2">
            <w:pPr>
              <w:rPr>
                <w:rFonts w:ascii="Arial" w:hAnsi="Arial" w:cs="Arial"/>
              </w:rPr>
            </w:pPr>
            <w:r w:rsidRPr="002F3A2C">
              <w:rPr>
                <w:noProof/>
              </w:rPr>
              <w:drawing>
                <wp:inline distT="0" distB="0" distL="0" distR="0" wp14:anchorId="1B1C1311" wp14:editId="248D5A24">
                  <wp:extent cx="1750060" cy="175006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1EC732BA" w14:textId="25FE5BAE" w:rsidR="0046038F" w:rsidRPr="002F3A2C" w:rsidRDefault="00340ED2" w:rsidP="58E3887B">
            <w:pP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Is your c</w:t>
            </w:r>
            <w:r w:rsidR="0046038F">
              <w:rPr>
                <w:rFonts w:ascii="Arial" w:hAnsi="Arial" w:cs="Arial"/>
              </w:rPr>
              <w:t xml:space="preserve">hild a bit under the weather and </w:t>
            </w:r>
            <w:r>
              <w:rPr>
                <w:rFonts w:ascii="Arial" w:hAnsi="Arial" w:cs="Arial"/>
              </w:rPr>
              <w:t xml:space="preserve">you’re not sure if they </w:t>
            </w:r>
            <w:r w:rsidR="0046038F">
              <w:rPr>
                <w:rFonts w:ascii="Arial" w:hAnsi="Arial" w:cs="Arial"/>
              </w:rPr>
              <w:t xml:space="preserve">should go to school? </w:t>
            </w:r>
            <w:r w:rsidR="0046038F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Find the answer to this and more, including expert advice to help your family stay well, on the Healthier Together website: </w:t>
            </w:r>
            <w:r w:rsidR="1E8F5386" w:rsidRPr="58E3887B"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hyperlink r:id="rId15" w:history="1">
              <w:r w:rsidR="00AC4B8E" w:rsidRPr="003647AA">
                <w:rPr>
                  <w:rStyle w:val="Hyperlink"/>
                  <w:rFonts w:ascii="Roboto" w:eastAsia="Roboto" w:hAnsi="Roboto" w:cs="Roboto"/>
                  <w:sz w:val="24"/>
                  <w:szCs w:val="24"/>
                </w:rPr>
                <w:t>https://tinyurl.com/yn6re6yj</w:t>
              </w:r>
            </w:hyperlink>
            <w:r w:rsidR="00AC4B8E"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5AF1C30A" w14:textId="5DD6DDE5" w:rsidR="006922B6" w:rsidRPr="002F3A2C" w:rsidRDefault="003410DF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Tween sitting down whilst blowing his nose. Text says: “Should my child go to school today?” Expert advice at your </w:t>
            </w:r>
            <w:r w:rsidR="00EA41F4">
              <w:rPr>
                <w:rFonts w:ascii="Arial" w:hAnsi="Arial" w:cs="Arial"/>
              </w:rPr>
              <w:t>fingertips</w:t>
            </w:r>
            <w:r>
              <w:rPr>
                <w:rFonts w:ascii="Arial" w:hAnsi="Arial" w:cs="Arial"/>
              </w:rPr>
              <w:t>.</w:t>
            </w:r>
          </w:p>
        </w:tc>
      </w:tr>
      <w:tr w:rsidR="006922B6" w:rsidRPr="00EF4E8D" w14:paraId="3E556C94" w14:textId="77777777" w:rsidTr="58E3887B">
        <w:tc>
          <w:tcPr>
            <w:tcW w:w="2972" w:type="dxa"/>
            <w:shd w:val="clear" w:color="auto" w:fill="FFFFFF" w:themeFill="background1"/>
          </w:tcPr>
          <w:p w14:paraId="7DAF29BE" w14:textId="4BD06833" w:rsidR="006922B6" w:rsidRPr="002F3A2C" w:rsidRDefault="00A9374C" w:rsidP="004869E2">
            <w:pPr>
              <w:rPr>
                <w:rFonts w:ascii="Arial" w:hAnsi="Arial" w:cs="Arial"/>
              </w:rPr>
            </w:pPr>
            <w:r w:rsidRPr="002F3A2C">
              <w:rPr>
                <w:rFonts w:ascii="Arial" w:hAnsi="Arial" w:cs="Arial"/>
              </w:rPr>
              <w:t>Conjunctivitis</w:t>
            </w:r>
          </w:p>
          <w:p w14:paraId="4019B1A1" w14:textId="6B73E8A3" w:rsidR="00A9374C" w:rsidRPr="002F3A2C" w:rsidRDefault="00A9374C" w:rsidP="004869E2">
            <w:pPr>
              <w:rPr>
                <w:rFonts w:ascii="Arial" w:hAnsi="Arial" w:cs="Arial"/>
              </w:rPr>
            </w:pPr>
            <w:r w:rsidRPr="002F3A2C">
              <w:rPr>
                <w:noProof/>
              </w:rPr>
              <w:lastRenderedPageBreak/>
              <w:drawing>
                <wp:inline distT="0" distB="0" distL="0" distR="0" wp14:anchorId="39E96C03" wp14:editId="10C833B2">
                  <wp:extent cx="1750060" cy="1750060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34C04AED" w14:textId="572CFA9D" w:rsidR="0046038F" w:rsidRPr="002F3A2C" w:rsidRDefault="00340ED2" w:rsidP="58E3887B">
            <w:pP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Has your c</w:t>
            </w:r>
            <w:r w:rsidR="0046038F">
              <w:rPr>
                <w:rFonts w:ascii="Arial" w:hAnsi="Arial" w:cs="Arial"/>
              </w:rPr>
              <w:t xml:space="preserve">hild </w:t>
            </w:r>
            <w:r>
              <w:rPr>
                <w:rFonts w:ascii="Arial" w:hAnsi="Arial" w:cs="Arial"/>
              </w:rPr>
              <w:t>woken up with</w:t>
            </w:r>
            <w:r w:rsidR="0046038F">
              <w:rPr>
                <w:rFonts w:ascii="Arial" w:hAnsi="Arial" w:cs="Arial"/>
              </w:rPr>
              <w:t xml:space="preserve"> sticky eye and </w:t>
            </w:r>
            <w:r>
              <w:rPr>
                <w:rFonts w:ascii="Arial" w:hAnsi="Arial" w:cs="Arial"/>
              </w:rPr>
              <w:t xml:space="preserve">you’re </w:t>
            </w:r>
            <w:r w:rsidR="0046038F">
              <w:rPr>
                <w:rFonts w:ascii="Arial" w:hAnsi="Arial" w:cs="Arial"/>
              </w:rPr>
              <w:t xml:space="preserve">not sure </w:t>
            </w:r>
            <w:r>
              <w:rPr>
                <w:rFonts w:ascii="Arial" w:hAnsi="Arial" w:cs="Arial"/>
              </w:rPr>
              <w:t>what to do?</w:t>
            </w:r>
            <w:r w:rsidR="0046038F">
              <w:rPr>
                <w:rFonts w:ascii="Arial" w:hAnsi="Arial" w:cs="Arial"/>
              </w:rPr>
              <w:t xml:space="preserve"> </w:t>
            </w: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Find out what steps </w:t>
            </w:r>
            <w:r w:rsidR="00F07BAE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to</w:t>
            </w: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take and other advice to help your family stay well on the Healthier Together website: </w:t>
            </w:r>
            <w:r w:rsidR="2400A85D" w:rsidRPr="58E3887B"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hyperlink r:id="rId17" w:history="1">
              <w:r w:rsidR="00AC4B8E" w:rsidRPr="003647AA">
                <w:rPr>
                  <w:rStyle w:val="Hyperlink"/>
                  <w:rFonts w:ascii="Roboto" w:eastAsia="Roboto" w:hAnsi="Roboto" w:cs="Roboto"/>
                  <w:sz w:val="24"/>
                  <w:szCs w:val="24"/>
                </w:rPr>
                <w:t>https://tinyurl.com/mr2dduxx</w:t>
              </w:r>
            </w:hyperlink>
            <w:r w:rsidR="00AC4B8E"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50072CFB" w14:textId="5054CA45" w:rsidR="006922B6" w:rsidRPr="002F3A2C" w:rsidRDefault="003410DF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Baby with conjunctivitis. Text says: “Should my child go to nursery today?” Expert advice at your fingertips.</w:t>
            </w:r>
          </w:p>
        </w:tc>
      </w:tr>
      <w:tr w:rsidR="006922B6" w:rsidRPr="00EF4E8D" w14:paraId="1DCE36E2" w14:textId="77777777" w:rsidTr="58E3887B">
        <w:tc>
          <w:tcPr>
            <w:tcW w:w="2972" w:type="dxa"/>
            <w:shd w:val="clear" w:color="auto" w:fill="FFFFFF" w:themeFill="background1"/>
          </w:tcPr>
          <w:p w14:paraId="114A88B4" w14:textId="476BCD29" w:rsidR="006922B6" w:rsidRPr="002F3A2C" w:rsidRDefault="14195731" w:rsidP="00AA5EC2">
            <w:pPr>
              <w:spacing w:line="259" w:lineRule="auto"/>
              <w:rPr>
                <w:rFonts w:ascii="Arial" w:hAnsi="Arial" w:cs="Arial"/>
              </w:rPr>
            </w:pPr>
            <w:r w:rsidRPr="105E2D4F">
              <w:rPr>
                <w:rFonts w:ascii="Arial" w:hAnsi="Arial" w:cs="Arial"/>
              </w:rPr>
              <w:t>Norovirus</w:t>
            </w:r>
          </w:p>
          <w:p w14:paraId="1F1926BC" w14:textId="500597D9" w:rsidR="00A9374C" w:rsidRPr="002F3A2C" w:rsidRDefault="00A9374C" w:rsidP="004869E2">
            <w:pPr>
              <w:rPr>
                <w:rFonts w:ascii="Arial" w:hAnsi="Arial" w:cs="Arial"/>
              </w:rPr>
            </w:pPr>
            <w:r w:rsidRPr="002F3A2C">
              <w:rPr>
                <w:noProof/>
              </w:rPr>
              <w:drawing>
                <wp:inline distT="0" distB="0" distL="0" distR="0" wp14:anchorId="4FE17292" wp14:editId="2D271962">
                  <wp:extent cx="1750060" cy="1750060"/>
                  <wp:effectExtent l="0" t="0" r="254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22EFC980" w14:textId="7F61AA0E" w:rsidR="006922B6" w:rsidRPr="002F3A2C" w:rsidRDefault="00340ED2" w:rsidP="58E3887B">
            <w:pP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Has a dr</w:t>
            </w:r>
            <w:r w:rsidR="00901A52">
              <w:rPr>
                <w:rFonts w:ascii="Arial" w:hAnsi="Arial" w:cs="Arial"/>
              </w:rPr>
              <w:t>eaded stomach bug entered your household and</w:t>
            </w:r>
            <w:r>
              <w:rPr>
                <w:rFonts w:ascii="Arial" w:hAnsi="Arial" w:cs="Arial"/>
              </w:rPr>
              <w:t xml:space="preserve"> you’re</w:t>
            </w:r>
            <w:r w:rsidR="00901A52">
              <w:rPr>
                <w:rFonts w:ascii="Arial" w:hAnsi="Arial" w:cs="Arial"/>
              </w:rPr>
              <w:t xml:space="preserve"> not sure what to do? </w:t>
            </w: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Find out </w:t>
            </w:r>
            <w:r w:rsidR="00F07BAE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what steps to </w:t>
            </w: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take and other advice to help your family stay well on the Healthier Together website: </w:t>
            </w:r>
            <w:r w:rsidR="272F1DC3" w:rsidRPr="58E3887B"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hyperlink r:id="rId19" w:history="1">
              <w:r w:rsidR="00AC4B8E" w:rsidRPr="003647AA">
                <w:rPr>
                  <w:rStyle w:val="Hyperlink"/>
                  <w:rFonts w:ascii="Roboto" w:eastAsia="Roboto" w:hAnsi="Roboto" w:cs="Roboto"/>
                  <w:sz w:val="24"/>
                  <w:szCs w:val="24"/>
                </w:rPr>
                <w:t>https://tinyurl.com/36jah5e7</w:t>
              </w:r>
            </w:hyperlink>
            <w:r w:rsidR="00AC4B8E"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6411E6C0" w14:textId="01C154DB" w:rsidR="006922B6" w:rsidRPr="002F3A2C" w:rsidRDefault="003410DF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Tween holding </w:t>
            </w:r>
            <w:r w:rsidR="004B30C6">
              <w:rPr>
                <w:rFonts w:ascii="Arial" w:hAnsi="Arial" w:cs="Arial"/>
              </w:rPr>
              <w:t>their</w:t>
            </w:r>
            <w:r>
              <w:rPr>
                <w:rFonts w:ascii="Arial" w:hAnsi="Arial" w:cs="Arial"/>
              </w:rPr>
              <w:t xml:space="preserve"> stomach whilst their parent places her hand over it in comfort. Text says: “Should I be worried?” Expert advice at your fingertips.</w:t>
            </w:r>
          </w:p>
        </w:tc>
      </w:tr>
      <w:tr w:rsidR="006922B6" w:rsidRPr="00EF4E8D" w14:paraId="42034642" w14:textId="77777777" w:rsidTr="58E3887B">
        <w:tc>
          <w:tcPr>
            <w:tcW w:w="2972" w:type="dxa"/>
            <w:shd w:val="clear" w:color="auto" w:fill="FFFFFF" w:themeFill="background1"/>
          </w:tcPr>
          <w:p w14:paraId="27A92AA0" w14:textId="25C4E06E" w:rsidR="006922B6" w:rsidRPr="002F3A2C" w:rsidRDefault="0BB1A40B" w:rsidP="004869E2">
            <w:pPr>
              <w:rPr>
                <w:rFonts w:ascii="Arial" w:hAnsi="Arial" w:cs="Arial"/>
              </w:rPr>
            </w:pPr>
            <w:r w:rsidRPr="105E2D4F">
              <w:rPr>
                <w:rFonts w:ascii="Arial" w:hAnsi="Arial" w:cs="Arial"/>
              </w:rPr>
              <w:t>Fever and high</w:t>
            </w:r>
            <w:r w:rsidR="09798C1B" w:rsidRPr="105E2D4F">
              <w:rPr>
                <w:rFonts w:ascii="Arial" w:hAnsi="Arial" w:cs="Arial"/>
              </w:rPr>
              <w:t xml:space="preserve"> t</w:t>
            </w:r>
            <w:r w:rsidR="3BC047A6" w:rsidRPr="105E2D4F">
              <w:rPr>
                <w:rFonts w:ascii="Arial" w:hAnsi="Arial" w:cs="Arial"/>
              </w:rPr>
              <w:t>emperature</w:t>
            </w:r>
            <w:r w:rsidR="50409B94" w:rsidRPr="105E2D4F">
              <w:rPr>
                <w:rFonts w:ascii="Arial" w:hAnsi="Arial" w:cs="Arial"/>
              </w:rPr>
              <w:t xml:space="preserve"> 1</w:t>
            </w:r>
          </w:p>
          <w:p w14:paraId="464799BB" w14:textId="63F1EB5E" w:rsidR="00A9374C" w:rsidRPr="002F3A2C" w:rsidRDefault="00A9374C" w:rsidP="004869E2">
            <w:pPr>
              <w:rPr>
                <w:rFonts w:ascii="Arial" w:hAnsi="Arial" w:cs="Arial"/>
              </w:rPr>
            </w:pPr>
            <w:r w:rsidRPr="002F3A2C">
              <w:rPr>
                <w:noProof/>
              </w:rPr>
              <w:drawing>
                <wp:inline distT="0" distB="0" distL="0" distR="0" wp14:anchorId="30DE82A4" wp14:editId="4E606AE6">
                  <wp:extent cx="1750060" cy="1750060"/>
                  <wp:effectExtent l="0" t="0" r="254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43E17632" w14:textId="38192DC5" w:rsidR="006922B6" w:rsidRPr="002F3A2C" w:rsidRDefault="52135AF8" w:rsidP="58E3887B">
            <w:pP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Is your c</w:t>
            </w:r>
            <w:r w:rsidR="1E8D2206">
              <w:rPr>
                <w:rFonts w:ascii="Arial" w:hAnsi="Arial" w:cs="Arial"/>
              </w:rPr>
              <w:t xml:space="preserve">hild unwell </w:t>
            </w:r>
            <w:r w:rsidR="00CA688A">
              <w:rPr>
                <w:rFonts w:ascii="Arial" w:hAnsi="Arial" w:cs="Arial"/>
              </w:rPr>
              <w:t xml:space="preserve">and </w:t>
            </w:r>
            <w:r w:rsidR="00CA688A" w:rsidRPr="58E3887B">
              <w:rPr>
                <w:rFonts w:ascii="Arial" w:hAnsi="Arial" w:cs="Arial"/>
              </w:rPr>
              <w:t>are</w:t>
            </w:r>
            <w:r w:rsidR="74F8FF01" w:rsidRPr="58E3887B">
              <w:rPr>
                <w:rFonts w:ascii="Arial" w:hAnsi="Arial" w:cs="Arial"/>
              </w:rPr>
              <w:t xml:space="preserve"> </w:t>
            </w:r>
            <w:proofErr w:type="gramStart"/>
            <w:r w:rsidR="74F8FF01" w:rsidRPr="58E3887B">
              <w:rPr>
                <w:rFonts w:ascii="Arial" w:hAnsi="Arial" w:cs="Arial"/>
              </w:rPr>
              <w:t>you</w:t>
            </w:r>
            <w:r w:rsidR="6247F966" w:rsidRPr="58E3887B">
              <w:rPr>
                <w:rFonts w:ascii="Arial" w:hAnsi="Arial" w:cs="Arial"/>
              </w:rPr>
              <w:t xml:space="preserve"> </w:t>
            </w:r>
            <w:r w:rsidR="2D89C273">
              <w:rPr>
                <w:rFonts w:ascii="Arial" w:hAnsi="Arial" w:cs="Arial"/>
              </w:rPr>
              <w:t xml:space="preserve"> worried</w:t>
            </w:r>
            <w:proofErr w:type="gramEnd"/>
            <w:r w:rsidR="2D89C273">
              <w:rPr>
                <w:rFonts w:ascii="Arial" w:hAnsi="Arial" w:cs="Arial"/>
              </w:rPr>
              <w:t xml:space="preserve">? The Healthier Together website </w:t>
            </w:r>
            <w:r w:rsidR="7EFE5C07">
              <w:rPr>
                <w:rFonts w:ascii="Arial" w:hAnsi="Arial" w:cs="Arial"/>
              </w:rPr>
              <w:t>has</w:t>
            </w:r>
            <w:r w:rsidR="2D89C273">
              <w:rPr>
                <w:rFonts w:ascii="Arial" w:hAnsi="Arial" w:cs="Arial"/>
              </w:rPr>
              <w:t xml:space="preserve"> expert advice on </w:t>
            </w:r>
            <w:r w:rsidR="1E8D2206">
              <w:rPr>
                <w:rFonts w:ascii="Arial" w:hAnsi="Arial" w:cs="Arial"/>
              </w:rPr>
              <w:t>what to</w:t>
            </w:r>
            <w:r w:rsidR="2D89C273">
              <w:rPr>
                <w:rFonts w:ascii="Arial" w:hAnsi="Arial" w:cs="Arial"/>
              </w:rPr>
              <w:t xml:space="preserve"> look out for</w:t>
            </w:r>
            <w:r w:rsidR="3B95E7AA">
              <w:rPr>
                <w:rFonts w:ascii="Arial" w:hAnsi="Arial" w:cs="Arial"/>
              </w:rPr>
              <w:t xml:space="preserve"> and steps you should take: </w:t>
            </w:r>
            <w:r w:rsidR="721CFD9A" w:rsidRPr="58E3887B"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hyperlink r:id="rId21" w:history="1">
              <w:r w:rsidR="00AC4B8E" w:rsidRPr="003647AA">
                <w:rPr>
                  <w:rStyle w:val="Hyperlink"/>
                  <w:rFonts w:ascii="Roboto" w:eastAsia="Roboto" w:hAnsi="Roboto" w:cs="Roboto"/>
                  <w:sz w:val="24"/>
                  <w:szCs w:val="24"/>
                </w:rPr>
                <w:t>https://tinyurl.com/mv6u9hb5</w:t>
              </w:r>
            </w:hyperlink>
            <w:r w:rsidR="00AC4B8E"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3B803F25" w14:textId="610435D1" w:rsidR="006922B6" w:rsidRPr="002F3A2C" w:rsidRDefault="003410DF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Parent placing hand on the forehead of their child who sits beside them on the sofa. Text says: “When should I think about seeking help?” Expert advice at your fingertips.</w:t>
            </w:r>
          </w:p>
        </w:tc>
      </w:tr>
      <w:tr w:rsidR="006922B6" w:rsidRPr="00EF4E8D" w14:paraId="08DC1664" w14:textId="77777777" w:rsidTr="58E3887B">
        <w:tc>
          <w:tcPr>
            <w:tcW w:w="2972" w:type="dxa"/>
            <w:shd w:val="clear" w:color="auto" w:fill="FFFFFF" w:themeFill="background1"/>
          </w:tcPr>
          <w:p w14:paraId="6FE19B51" w14:textId="5FB69352" w:rsidR="006922B6" w:rsidRPr="002F3A2C" w:rsidRDefault="410FDF3E" w:rsidP="004869E2">
            <w:pPr>
              <w:rPr>
                <w:rFonts w:ascii="Arial" w:hAnsi="Arial" w:cs="Arial"/>
              </w:rPr>
            </w:pPr>
            <w:r w:rsidRPr="105E2D4F">
              <w:rPr>
                <w:rFonts w:ascii="Arial" w:hAnsi="Arial" w:cs="Arial"/>
              </w:rPr>
              <w:t xml:space="preserve">Fever and high temperature 2 </w:t>
            </w:r>
          </w:p>
          <w:p w14:paraId="11209285" w14:textId="0D45C7EB" w:rsidR="00A9374C" w:rsidRPr="002F3A2C" w:rsidRDefault="00A9374C" w:rsidP="004869E2">
            <w:pPr>
              <w:rPr>
                <w:rFonts w:ascii="Arial" w:hAnsi="Arial" w:cs="Arial"/>
              </w:rPr>
            </w:pPr>
            <w:r w:rsidRPr="002F3A2C">
              <w:rPr>
                <w:noProof/>
              </w:rPr>
              <w:lastRenderedPageBreak/>
              <w:drawing>
                <wp:inline distT="0" distB="0" distL="0" distR="0" wp14:anchorId="51095617" wp14:editId="76A75A72">
                  <wp:extent cx="1750060" cy="1750060"/>
                  <wp:effectExtent l="0" t="0" r="254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29A1B130" w14:textId="5CF08B63" w:rsidR="006922B6" w:rsidRPr="002F3A2C" w:rsidRDefault="00F07BAE" w:rsidP="58E3887B">
            <w:pP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Has your child got a temperature and you’re not sure what to do? </w:t>
            </w: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Find out what steps to take and other advice to help your family stay well on the Healthier Together website: </w:t>
            </w:r>
            <w:hyperlink r:id="rId23" w:history="1">
              <w:r w:rsidR="00AC4B8E" w:rsidRPr="003647AA">
                <w:rPr>
                  <w:rStyle w:val="Hyperlink"/>
                  <w:rFonts w:ascii="Arial" w:hAnsi="Arial" w:cs="Arial"/>
                  <w:shd w:val="clear" w:color="auto" w:fill="FFFFFF"/>
                </w:rPr>
                <w:t>https://tinyurl.com/mv6u9hb5</w:t>
              </w:r>
            </w:hyperlink>
            <w:r w:rsidR="00AC4B8E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3B17531B" w14:textId="37E4AB6A" w:rsidR="006922B6" w:rsidRPr="002F3A2C" w:rsidRDefault="003410DF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Child lying in bed whilst they have their temperature taken. Text says: “What steps should I take to treat them at home?” Expert advice at your fingertips. </w:t>
            </w:r>
          </w:p>
        </w:tc>
      </w:tr>
      <w:tr w:rsidR="105E2D4F" w14:paraId="420DA685" w14:textId="77777777" w:rsidTr="58E3887B">
        <w:trPr>
          <w:trHeight w:val="300"/>
        </w:trPr>
        <w:tc>
          <w:tcPr>
            <w:tcW w:w="2972" w:type="dxa"/>
            <w:shd w:val="clear" w:color="auto" w:fill="FFFFFF" w:themeFill="background1"/>
          </w:tcPr>
          <w:p w14:paraId="5EE74B75" w14:textId="4D997AB4" w:rsidR="4DE6BCAC" w:rsidRDefault="4DE6BCAC" w:rsidP="105E2D4F">
            <w:pPr>
              <w:rPr>
                <w:rFonts w:ascii="Arial" w:hAnsi="Arial" w:cs="Arial"/>
              </w:rPr>
            </w:pPr>
            <w:r w:rsidRPr="105E2D4F">
              <w:rPr>
                <w:rFonts w:ascii="Arial" w:hAnsi="Arial" w:cs="Arial"/>
              </w:rPr>
              <w:t>New parent</w:t>
            </w:r>
          </w:p>
          <w:p w14:paraId="509DCBD8" w14:textId="29644D67" w:rsidR="4DE6BCAC" w:rsidRDefault="4DE6BCAC" w:rsidP="105E2D4F">
            <w:r>
              <w:rPr>
                <w:noProof/>
              </w:rPr>
              <w:drawing>
                <wp:inline distT="0" distB="0" distL="0" distR="0" wp14:anchorId="68EE82CA" wp14:editId="615D7C6C">
                  <wp:extent cx="1743075" cy="1743075"/>
                  <wp:effectExtent l="0" t="0" r="0" b="0"/>
                  <wp:docPr id="1161628558" name="Picture 1161628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470A6530" w14:textId="475C2344" w:rsidR="08CA43C8" w:rsidRDefault="08CA43C8" w:rsidP="58E3887B">
            <w:pPr>
              <w:rPr>
                <w:rFonts w:ascii="Arial" w:eastAsia="Arial" w:hAnsi="Arial" w:cs="Arial"/>
              </w:rPr>
            </w:pPr>
            <w:r w:rsidRPr="58E3887B">
              <w:rPr>
                <w:rFonts w:ascii="Arial" w:eastAsia="Arial" w:hAnsi="Arial" w:cs="Arial"/>
              </w:rPr>
              <w:t xml:space="preserve">Parent or carer of a </w:t>
            </w:r>
            <w:r w:rsidR="00CA688A" w:rsidRPr="58E3887B">
              <w:rPr>
                <w:rFonts w:ascii="Arial" w:eastAsia="Arial" w:hAnsi="Arial" w:cs="Arial"/>
              </w:rPr>
              <w:t>new-born</w:t>
            </w:r>
            <w:r w:rsidRPr="58E3887B">
              <w:rPr>
                <w:rFonts w:ascii="Arial" w:eastAsia="Arial" w:hAnsi="Arial" w:cs="Arial"/>
              </w:rPr>
              <w:t xml:space="preserve">? Visit the Healthier Together website for expert advice on what's normal and what's not for your baby: </w:t>
            </w:r>
            <w:hyperlink r:id="rId25" w:history="1">
              <w:r w:rsidR="00AC4B8E" w:rsidRPr="003647AA">
                <w:rPr>
                  <w:rStyle w:val="Hyperlink"/>
                  <w:rFonts w:ascii="Arial" w:eastAsia="Arial" w:hAnsi="Arial" w:cs="Arial"/>
                </w:rPr>
                <w:t>https://tinyurl.com/4j84hny3</w:t>
              </w:r>
            </w:hyperlink>
            <w:r w:rsidR="00AC4B8E">
              <w:rPr>
                <w:rFonts w:ascii="Arial" w:eastAsia="Arial" w:hAnsi="Arial" w:cs="Arial"/>
              </w:rPr>
              <w:t xml:space="preserve"> </w:t>
            </w:r>
          </w:p>
          <w:p w14:paraId="1936F974" w14:textId="1AE2498B" w:rsidR="105E2D4F" w:rsidRDefault="105E2D4F" w:rsidP="105E2D4F">
            <w:pPr>
              <w:rPr>
                <w:rFonts w:ascii="Arial" w:hAnsi="Arial" w:cs="Arial"/>
              </w:rPr>
            </w:pPr>
          </w:p>
        </w:tc>
        <w:tc>
          <w:tcPr>
            <w:tcW w:w="3906" w:type="dxa"/>
            <w:shd w:val="clear" w:color="auto" w:fill="FFFFFF" w:themeFill="background1"/>
          </w:tcPr>
          <w:p w14:paraId="62BFBB6F" w14:textId="18FA21A6" w:rsidR="4DE6BCAC" w:rsidRDefault="4DE6BCAC" w:rsidP="105E2D4F">
            <w:pPr>
              <w:rPr>
                <w:rFonts w:ascii="Arial" w:hAnsi="Arial" w:cs="Arial"/>
              </w:rPr>
            </w:pPr>
            <w:r w:rsidRPr="105E2D4F">
              <w:rPr>
                <w:rFonts w:ascii="Arial" w:hAnsi="Arial" w:cs="Arial"/>
              </w:rPr>
              <w:t>Birthing parent holding new baby who is wrapped in a blanket. They are on a hospital b</w:t>
            </w:r>
            <w:r w:rsidR="5F1F20C8" w:rsidRPr="105E2D4F">
              <w:rPr>
                <w:rFonts w:ascii="Arial" w:hAnsi="Arial" w:cs="Arial"/>
              </w:rPr>
              <w:t>ed.</w:t>
            </w:r>
            <w:r w:rsidRPr="105E2D4F">
              <w:rPr>
                <w:rFonts w:ascii="Arial" w:hAnsi="Arial" w:cs="Arial"/>
              </w:rPr>
              <w:t xml:space="preserve"> Text says: “What should I look out for as a new parents?” Expert advice at your fingertips.</w:t>
            </w:r>
          </w:p>
        </w:tc>
      </w:tr>
      <w:tr w:rsidR="105E2D4F" w14:paraId="59FD377B" w14:textId="77777777" w:rsidTr="58E3887B">
        <w:trPr>
          <w:trHeight w:val="300"/>
        </w:trPr>
        <w:tc>
          <w:tcPr>
            <w:tcW w:w="2972" w:type="dxa"/>
            <w:shd w:val="clear" w:color="auto" w:fill="FFFFFF" w:themeFill="background1"/>
          </w:tcPr>
          <w:p w14:paraId="1E061932" w14:textId="33950BE0" w:rsidR="4DE6BCAC" w:rsidRDefault="4DE6BCAC" w:rsidP="105E2D4F">
            <w:pPr>
              <w:rPr>
                <w:rFonts w:ascii="Arial" w:hAnsi="Arial" w:cs="Arial"/>
              </w:rPr>
            </w:pPr>
            <w:r w:rsidRPr="105E2D4F">
              <w:rPr>
                <w:rFonts w:ascii="Arial" w:hAnsi="Arial" w:cs="Arial"/>
              </w:rPr>
              <w:t>Pregnancy headache</w:t>
            </w:r>
          </w:p>
          <w:p w14:paraId="08851564" w14:textId="0A89964F" w:rsidR="4DE6BCAC" w:rsidRDefault="4DE6BCAC" w:rsidP="105E2D4F">
            <w:r>
              <w:rPr>
                <w:noProof/>
              </w:rPr>
              <w:drawing>
                <wp:inline distT="0" distB="0" distL="0" distR="0" wp14:anchorId="22E50D68" wp14:editId="360EB7D9">
                  <wp:extent cx="1743075" cy="1743075"/>
                  <wp:effectExtent l="0" t="0" r="0" b="0"/>
                  <wp:docPr id="1123120059" name="Picture 112312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512507D9" w14:textId="72831701" w:rsidR="21EFCE37" w:rsidRDefault="21EFCE37" w:rsidP="105E2D4F">
            <w:pPr>
              <w:rPr>
                <w:rFonts w:ascii="Arial" w:eastAsia="Arial" w:hAnsi="Arial" w:cs="Arial"/>
              </w:rPr>
            </w:pPr>
            <w:r w:rsidRPr="58E3887B">
              <w:rPr>
                <w:rFonts w:ascii="Arial" w:eastAsia="Arial" w:hAnsi="Arial" w:cs="Arial"/>
                <w:color w:val="0F1419"/>
              </w:rPr>
              <w:t xml:space="preserve">Unsure if the symptoms you're experiencing during pregnancy are normal? The Healthier Together website has expert advice on what to look out for and what steps you should take: </w:t>
            </w:r>
            <w:hyperlink r:id="rId27" w:history="1">
              <w:r w:rsidR="00AC4B8E" w:rsidRPr="003647AA">
                <w:rPr>
                  <w:rStyle w:val="Hyperlink"/>
                  <w:rFonts w:ascii="Arial" w:eastAsia="Arial" w:hAnsi="Arial" w:cs="Arial"/>
                </w:rPr>
                <w:t>https://tinyurl.com/yxyzdesa</w:t>
              </w:r>
            </w:hyperlink>
            <w:r w:rsidR="00AC4B8E">
              <w:rPr>
                <w:rFonts w:ascii="Arial" w:eastAsia="Arial" w:hAnsi="Arial" w:cs="Arial"/>
                <w:color w:val="0F1419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1817C7BB" w14:textId="7EDE710A" w:rsidR="4D1C5F8E" w:rsidRDefault="4D1C5F8E" w:rsidP="105E2D4F">
            <w:pPr>
              <w:rPr>
                <w:rFonts w:ascii="Arial" w:hAnsi="Arial" w:cs="Arial"/>
              </w:rPr>
            </w:pPr>
            <w:r w:rsidRPr="105E2D4F">
              <w:rPr>
                <w:rFonts w:ascii="Arial" w:hAnsi="Arial" w:cs="Arial"/>
              </w:rPr>
              <w:t>Pregnant person holding their stomach with one hand and forehead with another. They are sitting on a sofa. Text says: “Should I be concerned about these symptoms?” Expert advice at your fingertips.</w:t>
            </w:r>
          </w:p>
        </w:tc>
      </w:tr>
      <w:tr w:rsidR="105E2D4F" w14:paraId="228CCAD3" w14:textId="77777777" w:rsidTr="58E3887B">
        <w:trPr>
          <w:trHeight w:val="300"/>
        </w:trPr>
        <w:tc>
          <w:tcPr>
            <w:tcW w:w="2972" w:type="dxa"/>
            <w:shd w:val="clear" w:color="auto" w:fill="FFFFFF" w:themeFill="background1"/>
          </w:tcPr>
          <w:p w14:paraId="4A374C5A" w14:textId="74C7B8A1" w:rsidR="4DE6BCAC" w:rsidRDefault="4DE6BCAC" w:rsidP="105E2D4F">
            <w:pPr>
              <w:rPr>
                <w:rFonts w:ascii="Arial" w:hAnsi="Arial" w:cs="Arial"/>
              </w:rPr>
            </w:pPr>
            <w:r w:rsidRPr="105E2D4F">
              <w:rPr>
                <w:rFonts w:ascii="Arial" w:hAnsi="Arial" w:cs="Arial"/>
              </w:rPr>
              <w:t>Pregnancy symptoms</w:t>
            </w:r>
          </w:p>
          <w:p w14:paraId="19AAFA48" w14:textId="2A5C68F8" w:rsidR="4DE6BCAC" w:rsidRDefault="4DE6BCAC" w:rsidP="105E2D4F">
            <w:r>
              <w:rPr>
                <w:noProof/>
              </w:rPr>
              <w:drawing>
                <wp:inline distT="0" distB="0" distL="0" distR="0" wp14:anchorId="4345814D" wp14:editId="62A8A677">
                  <wp:extent cx="1743075" cy="1743075"/>
                  <wp:effectExtent l="0" t="0" r="0" b="0"/>
                  <wp:docPr id="1573062280" name="Picture 1573062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44FB30A1" w14:textId="3F600C15" w:rsidR="105E2D4F" w:rsidRDefault="627CF90F" w:rsidP="00AC4B8E">
            <w:pPr>
              <w:rPr>
                <w:rFonts w:ascii="Arial" w:hAnsi="Arial" w:cs="Arial"/>
              </w:rPr>
            </w:pPr>
            <w:r w:rsidRPr="58E3887B">
              <w:rPr>
                <w:rFonts w:ascii="Arial" w:eastAsia="Arial" w:hAnsi="Arial" w:cs="Arial"/>
              </w:rPr>
              <w:t xml:space="preserve">Concerned about your symptoms during pregnancy? The Healthier Together website has expert advice on what to look out for and what steps you should take: </w:t>
            </w:r>
            <w:hyperlink r:id="rId29" w:history="1">
              <w:r w:rsidR="00AC4B8E" w:rsidRPr="003647AA">
                <w:rPr>
                  <w:rStyle w:val="Hyperlink"/>
                  <w:rFonts w:ascii="Arial" w:eastAsia="Arial" w:hAnsi="Arial" w:cs="Arial"/>
                </w:rPr>
                <w:t>https://tinyurl.com/yxyzdesa</w:t>
              </w:r>
            </w:hyperlink>
            <w:r w:rsidR="00AC4B8E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76C1FB87" w14:textId="0965F30E" w:rsidR="207A3B97" w:rsidRDefault="207A3B97" w:rsidP="105E2D4F">
            <w:pPr>
              <w:rPr>
                <w:rFonts w:ascii="Arial" w:hAnsi="Arial" w:cs="Arial"/>
              </w:rPr>
            </w:pPr>
            <w:r w:rsidRPr="105E2D4F">
              <w:rPr>
                <w:rFonts w:ascii="Arial" w:hAnsi="Arial" w:cs="Arial"/>
              </w:rPr>
              <w:t>Close-up of pregnant person holding their bump whilst they are sitting on the sofa. Text says: “Is this normal during pregnancy?” Expert advice at your fingertips.</w:t>
            </w:r>
          </w:p>
        </w:tc>
      </w:tr>
    </w:tbl>
    <w:p w14:paraId="164FFE47" w14:textId="68E57B3C" w:rsidR="00DD38A8" w:rsidRDefault="00DD38A8" w:rsidP="00EF4E8D">
      <w:pPr>
        <w:rPr>
          <w:i/>
          <w:iCs/>
        </w:rPr>
      </w:pPr>
    </w:p>
    <w:p w14:paraId="46B58C2E" w14:textId="05FE44CE" w:rsidR="003410DF" w:rsidRDefault="007D6522" w:rsidP="105E2D4F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lastRenderedPageBreak/>
        <w:t xml:space="preserve">Digital </w:t>
      </w:r>
      <w:r w:rsidR="325C3C6C" w:rsidRPr="105E2D4F">
        <w:rPr>
          <w:rFonts w:ascii="Arial" w:hAnsi="Arial" w:cs="Arial"/>
          <w:b/>
          <w:bCs/>
          <w:i/>
          <w:iCs/>
        </w:rPr>
        <w:t>screen</w:t>
      </w:r>
      <w:r w:rsidR="6E17484F" w:rsidRPr="105E2D4F">
        <w:rPr>
          <w:rFonts w:ascii="Arial" w:hAnsi="Arial" w:cs="Arial"/>
          <w:b/>
          <w:bCs/>
          <w:i/>
          <w:iCs/>
        </w:rPr>
        <w:t>s</w:t>
      </w:r>
    </w:p>
    <w:p w14:paraId="76E4A0CA" w14:textId="171ECC7B" w:rsidR="007D6522" w:rsidRPr="007D6522" w:rsidRDefault="007D6522" w:rsidP="105E2D4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F6008D" wp14:editId="2FF389A7">
            <wp:simplePos x="0" y="0"/>
            <wp:positionH relativeFrom="page">
              <wp:posOffset>3695700</wp:posOffset>
            </wp:positionH>
            <wp:positionV relativeFrom="paragraph">
              <wp:posOffset>469265</wp:posOffset>
            </wp:positionV>
            <wp:extent cx="3150870" cy="2127250"/>
            <wp:effectExtent l="0" t="0" r="0" b="6350"/>
            <wp:wrapSquare wrapText="bothSides"/>
            <wp:docPr id="1084176592" name="Picture 108417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Upload onto public digital screens, such as waiting rooms. </w:t>
      </w:r>
      <w:hyperlink r:id="rId31" w:history="1">
        <w:r w:rsidR="0083676E">
          <w:rPr>
            <w:rStyle w:val="Hyperlink"/>
            <w:rFonts w:ascii="Arial" w:hAnsi="Arial" w:cs="Arial"/>
            <w:sz w:val="24"/>
            <w:szCs w:val="24"/>
          </w:rPr>
          <w:t>D</w:t>
        </w:r>
        <w:r w:rsidRPr="007D6522">
          <w:rPr>
            <w:rStyle w:val="Hyperlink"/>
            <w:rFonts w:ascii="Arial" w:hAnsi="Arial" w:cs="Arial"/>
            <w:sz w:val="24"/>
            <w:szCs w:val="24"/>
          </w:rPr>
          <w:t xml:space="preserve">ownload </w:t>
        </w:r>
        <w:r>
          <w:rPr>
            <w:rStyle w:val="Hyperlink"/>
            <w:rFonts w:ascii="Arial" w:hAnsi="Arial" w:cs="Arial"/>
            <w:sz w:val="24"/>
            <w:szCs w:val="24"/>
          </w:rPr>
          <w:t>these digital screens</w:t>
        </w:r>
        <w:r w:rsidRPr="007D6522">
          <w:rPr>
            <w:rStyle w:val="Hyperlink"/>
            <w:rFonts w:ascii="Arial" w:hAnsi="Arial" w:cs="Arial"/>
            <w:sz w:val="24"/>
            <w:szCs w:val="24"/>
          </w:rPr>
          <w:t xml:space="preserve"> in full resolution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sz w:val="24"/>
          <w:szCs w:val="24"/>
        </w:rPr>
        <w:t>(</w:t>
      </w:r>
      <w:r w:rsidR="0083676E">
        <w:rPr>
          <w:rFonts w:ascii="Arial" w:hAnsi="Arial" w:cs="Arial"/>
          <w:i/>
          <w:iCs/>
          <w:color w:val="FF0000"/>
          <w:sz w:val="24"/>
          <w:szCs w:val="24"/>
        </w:rPr>
        <w:t>please d</w:t>
      </w:r>
      <w:r w:rsidRPr="007D6522">
        <w:rPr>
          <w:rFonts w:ascii="Arial" w:hAnsi="Arial" w:cs="Arial"/>
          <w:i/>
          <w:iCs/>
          <w:color w:val="FF0000"/>
          <w:sz w:val="24"/>
          <w:szCs w:val="24"/>
        </w:rPr>
        <w:t>o not save the images directly from this document</w:t>
      </w:r>
      <w:r>
        <w:rPr>
          <w:rFonts w:ascii="Arial" w:hAnsi="Arial" w:cs="Arial"/>
          <w:sz w:val="24"/>
          <w:szCs w:val="24"/>
        </w:rPr>
        <w:t>).</w:t>
      </w:r>
    </w:p>
    <w:p w14:paraId="2F4BBB4C" w14:textId="2CF48E21" w:rsidR="003410DF" w:rsidRPr="007D6522" w:rsidRDefault="003410DF" w:rsidP="105E2D4F">
      <w:pPr>
        <w:rPr>
          <w:rFonts w:ascii="Arial" w:hAnsi="Arial" w:cs="Arial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D6C464" wp14:editId="7F9F6E86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144520" cy="212725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"/>
                    <a:stretch/>
                  </pic:blipFill>
                  <pic:spPr bwMode="auto">
                    <a:xfrm>
                      <a:off x="0" y="0"/>
                      <a:ext cx="3144520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83C26" w14:textId="3CFD6640" w:rsidR="003410DF" w:rsidRDefault="003410DF" w:rsidP="00EF4E8D">
      <w:pPr>
        <w:rPr>
          <w:rFonts w:ascii="Arial" w:hAnsi="Arial" w:cs="Arial"/>
          <w:b/>
          <w:bCs/>
          <w:i/>
          <w:iCs/>
        </w:rPr>
      </w:pPr>
      <w:r w:rsidRPr="59552EDD">
        <w:rPr>
          <w:rFonts w:ascii="Arial" w:hAnsi="Arial" w:cs="Arial"/>
          <w:b/>
          <w:bCs/>
          <w:i/>
          <w:iCs/>
        </w:rPr>
        <w:t>Poster</w:t>
      </w:r>
      <w:r w:rsidR="007D6522">
        <w:rPr>
          <w:rFonts w:ascii="Arial" w:hAnsi="Arial" w:cs="Arial"/>
          <w:b/>
          <w:bCs/>
          <w:i/>
          <w:iCs/>
        </w:rPr>
        <w:t>s</w:t>
      </w:r>
    </w:p>
    <w:p w14:paraId="0125AEFD" w14:textId="41AD47D2" w:rsidR="007D6522" w:rsidRPr="007D6522" w:rsidRDefault="007D6522" w:rsidP="007D65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Posters for display in public spaces such as waiting rooms. </w:t>
      </w:r>
      <w:hyperlink r:id="rId33" w:history="1">
        <w:r w:rsidR="0083676E">
          <w:rPr>
            <w:rStyle w:val="Hyperlink"/>
            <w:rFonts w:ascii="Arial" w:hAnsi="Arial" w:cs="Arial"/>
            <w:sz w:val="24"/>
            <w:szCs w:val="24"/>
          </w:rPr>
          <w:t>D</w:t>
        </w:r>
        <w:r w:rsidRPr="007D6522">
          <w:rPr>
            <w:rStyle w:val="Hyperlink"/>
            <w:rFonts w:ascii="Arial" w:hAnsi="Arial" w:cs="Arial"/>
            <w:sz w:val="24"/>
            <w:szCs w:val="24"/>
          </w:rPr>
          <w:t xml:space="preserve">ownload </w:t>
        </w:r>
        <w:r>
          <w:rPr>
            <w:rStyle w:val="Hyperlink"/>
            <w:rFonts w:ascii="Arial" w:hAnsi="Arial" w:cs="Arial"/>
            <w:sz w:val="24"/>
            <w:szCs w:val="24"/>
          </w:rPr>
          <w:t>these posters</w:t>
        </w:r>
        <w:r w:rsidRPr="007D6522">
          <w:rPr>
            <w:rStyle w:val="Hyperlink"/>
            <w:rFonts w:ascii="Arial" w:hAnsi="Arial" w:cs="Arial"/>
            <w:sz w:val="24"/>
            <w:szCs w:val="24"/>
          </w:rPr>
          <w:t xml:space="preserve"> in full resolution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sz w:val="24"/>
          <w:szCs w:val="24"/>
        </w:rPr>
        <w:t>(</w:t>
      </w:r>
      <w:r w:rsidR="0083676E">
        <w:rPr>
          <w:rFonts w:ascii="Arial" w:hAnsi="Arial" w:cs="Arial"/>
          <w:i/>
          <w:iCs/>
          <w:color w:val="FF0000"/>
          <w:sz w:val="24"/>
          <w:szCs w:val="24"/>
        </w:rPr>
        <w:t>please d</w:t>
      </w:r>
      <w:r w:rsidRPr="007D6522">
        <w:rPr>
          <w:rFonts w:ascii="Arial" w:hAnsi="Arial" w:cs="Arial"/>
          <w:i/>
          <w:iCs/>
          <w:color w:val="FF0000"/>
          <w:sz w:val="24"/>
          <w:szCs w:val="24"/>
        </w:rPr>
        <w:t>o not save the images directly from this document</w:t>
      </w:r>
      <w:r>
        <w:rPr>
          <w:rFonts w:ascii="Arial" w:hAnsi="Arial" w:cs="Arial"/>
          <w:sz w:val="24"/>
          <w:szCs w:val="24"/>
        </w:rPr>
        <w:t>).</w:t>
      </w:r>
    </w:p>
    <w:p w14:paraId="65B36498" w14:textId="5A0AEC92" w:rsidR="003410DF" w:rsidRDefault="003410DF" w:rsidP="105E2D4F"/>
    <w:p w14:paraId="2C4E3BAD" w14:textId="7191A719" w:rsidR="003410DF" w:rsidRDefault="007D6522" w:rsidP="105E2D4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45821EB" wp14:editId="7BC458D3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155315" cy="4464050"/>
            <wp:effectExtent l="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5BE555E" wp14:editId="5A427EA5">
            <wp:extent cx="3152132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78" cy="446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A0E2" w14:textId="0ADD945F" w:rsidR="007D6522" w:rsidRPr="003410DF" w:rsidRDefault="007D6522" w:rsidP="105E2D4F"/>
    <w:p w14:paraId="5AABDCD5" w14:textId="3690827A" w:rsidR="18E04A7A" w:rsidRDefault="18E04A7A" w:rsidP="105E2D4F"/>
    <w:sectPr w:rsidR="18E04A7A" w:rsidSect="001D2D10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2835" w:right="737" w:bottom="1701" w:left="737" w:header="28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58E85" w14:textId="77777777" w:rsidR="0076305C" w:rsidRDefault="0076305C" w:rsidP="00E70161">
      <w:pPr>
        <w:spacing w:after="0" w:line="240" w:lineRule="auto"/>
      </w:pPr>
      <w:r>
        <w:separator/>
      </w:r>
    </w:p>
  </w:endnote>
  <w:endnote w:type="continuationSeparator" w:id="0">
    <w:p w14:paraId="54223AA8" w14:textId="77777777" w:rsidR="0076305C" w:rsidRDefault="0076305C" w:rsidP="00E70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216501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4A9012E3" w14:textId="44872083" w:rsidR="002D322B" w:rsidRPr="00C60780" w:rsidRDefault="002D322B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C60780">
          <w:rPr>
            <w:rFonts w:ascii="Arial" w:hAnsi="Arial" w:cs="Arial"/>
            <w:sz w:val="24"/>
            <w:szCs w:val="24"/>
          </w:rPr>
          <w:fldChar w:fldCharType="begin"/>
        </w:r>
        <w:r w:rsidRPr="00A0270F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C60780">
          <w:rPr>
            <w:rFonts w:ascii="Arial" w:hAnsi="Arial" w:cs="Arial"/>
            <w:sz w:val="24"/>
            <w:szCs w:val="24"/>
          </w:rPr>
          <w:fldChar w:fldCharType="separate"/>
        </w:r>
        <w:r w:rsidRPr="00A0270F">
          <w:rPr>
            <w:rFonts w:ascii="Arial" w:hAnsi="Arial" w:cs="Arial"/>
            <w:noProof/>
            <w:sz w:val="24"/>
            <w:szCs w:val="24"/>
          </w:rPr>
          <w:t>2</w:t>
        </w:r>
        <w:r w:rsidRPr="00C60780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5134DC3D" w14:textId="5ABAC7CE" w:rsidR="00E70161" w:rsidRPr="00E70161" w:rsidRDefault="00E70161" w:rsidP="00E70161">
    <w:pPr>
      <w:pStyle w:val="Footer"/>
      <w:tabs>
        <w:tab w:val="clear" w:pos="9026"/>
      </w:tabs>
      <w:ind w:right="-206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12F69" w14:textId="77777777" w:rsidR="00E70161" w:rsidRPr="00E70161" w:rsidRDefault="00E70161" w:rsidP="00E70161">
    <w:pPr>
      <w:pStyle w:val="Footer"/>
      <w:tabs>
        <w:tab w:val="clear" w:pos="9026"/>
      </w:tabs>
      <w:ind w:right="-206"/>
      <w:rPr>
        <w:rFonts w:ascii="Arial" w:hAnsi="Arial" w:cs="Arial"/>
        <w:sz w:val="20"/>
        <w:szCs w:val="20"/>
      </w:rPr>
    </w:pPr>
    <w:r w:rsidRPr="00E70161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138177FA" wp14:editId="68E47720">
          <wp:simplePos x="0" y="0"/>
          <wp:positionH relativeFrom="margin">
            <wp:posOffset>4445</wp:posOffset>
          </wp:positionH>
          <wp:positionV relativeFrom="page">
            <wp:posOffset>10092690</wp:posOffset>
          </wp:positionV>
          <wp:extent cx="596265" cy="316230"/>
          <wp:effectExtent l="0" t="0" r="0" b="7620"/>
          <wp:wrapNone/>
          <wp:docPr id="28" name="Picture 2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31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6704" behindDoc="1" locked="0" layoutInCell="1" allowOverlap="1" wp14:anchorId="1FBB0781" wp14:editId="651BA386">
          <wp:simplePos x="0" y="0"/>
          <wp:positionH relativeFrom="page">
            <wp:posOffset>1176338</wp:posOffset>
          </wp:positionH>
          <wp:positionV relativeFrom="page">
            <wp:posOffset>9919970</wp:posOffset>
          </wp:positionV>
          <wp:extent cx="5977890" cy="480695"/>
          <wp:effectExtent l="0" t="0" r="3810" b="0"/>
          <wp:wrapNone/>
          <wp:docPr id="29" name="Picture 2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56" t="-1" r="7637" b="67376"/>
                  <a:stretch/>
                </pic:blipFill>
                <pic:spPr bwMode="auto">
                  <a:xfrm>
                    <a:off x="0" y="0"/>
                    <a:ext cx="5977890" cy="480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rFonts w:ascii="Arial" w:hAnsi="Arial" w:cs="Arial"/>
        <w:sz w:val="20"/>
        <w:szCs w:val="20"/>
      </w:rPr>
      <w:t>Dr Jane Halpin, Chief Executive</w:t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  <w:t xml:space="preserve">             Rt. Hon. Paul Burstow, Chair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A5B70" w14:textId="77777777" w:rsidR="0076305C" w:rsidRDefault="0076305C" w:rsidP="00E70161">
      <w:pPr>
        <w:spacing w:after="0" w:line="240" w:lineRule="auto"/>
      </w:pPr>
      <w:r>
        <w:separator/>
      </w:r>
    </w:p>
  </w:footnote>
  <w:footnote w:type="continuationSeparator" w:id="0">
    <w:p w14:paraId="036B3CF5" w14:textId="77777777" w:rsidR="0076305C" w:rsidRDefault="0076305C" w:rsidP="00E70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9EEF5" w14:textId="76A6D2CB" w:rsidR="008307E3" w:rsidRDefault="001D2D10">
    <w:pPr>
      <w:pStyle w:val="Header"/>
    </w:pPr>
    <w:bookmarkStart w:id="0" w:name="_Hlk153968608"/>
    <w:bookmarkStart w:id="1" w:name="_Hlk153968609"/>
    <w:r w:rsidRPr="001D2D10">
      <w:rPr>
        <w:noProof/>
      </w:rPr>
      <w:drawing>
        <wp:anchor distT="0" distB="0" distL="114300" distR="114300" simplePos="0" relativeHeight="251658752" behindDoc="1" locked="0" layoutInCell="1" allowOverlap="1" wp14:anchorId="39E4AD75" wp14:editId="14DF42FD">
          <wp:simplePos x="0" y="0"/>
          <wp:positionH relativeFrom="margin">
            <wp:posOffset>4919980</wp:posOffset>
          </wp:positionH>
          <wp:positionV relativeFrom="paragraph">
            <wp:posOffset>-635</wp:posOffset>
          </wp:positionV>
          <wp:extent cx="2161947" cy="1399273"/>
          <wp:effectExtent l="0" t="0" r="0" b="0"/>
          <wp:wrapNone/>
          <wp:docPr id="43" name="Picture 4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47" cy="1399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2D10">
      <w:rPr>
        <w:noProof/>
      </w:rPr>
      <w:drawing>
        <wp:anchor distT="0" distB="0" distL="114300" distR="114300" simplePos="0" relativeHeight="251659776" behindDoc="1" locked="0" layoutInCell="1" allowOverlap="1" wp14:anchorId="5419A373" wp14:editId="76A04DD0">
          <wp:simplePos x="0" y="0"/>
          <wp:positionH relativeFrom="column">
            <wp:posOffset>0</wp:posOffset>
          </wp:positionH>
          <wp:positionV relativeFrom="paragraph">
            <wp:posOffset>92710</wp:posOffset>
          </wp:positionV>
          <wp:extent cx="1134745" cy="1151255"/>
          <wp:effectExtent l="0" t="0" r="0" b="0"/>
          <wp:wrapNone/>
          <wp:docPr id="44" name="Picture 4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BDF2" w14:textId="77777777" w:rsidR="00E70161" w:rsidRDefault="00E70161">
    <w:pPr>
      <w:pStyle w:val="Header"/>
    </w:pPr>
    <w:r w:rsidRPr="00E70161">
      <w:rPr>
        <w:noProof/>
      </w:rPr>
      <w:drawing>
        <wp:anchor distT="0" distB="0" distL="114300" distR="114300" simplePos="0" relativeHeight="251655680" behindDoc="1" locked="0" layoutInCell="1" allowOverlap="1" wp14:anchorId="5FDC49F9" wp14:editId="210ECCD2">
          <wp:simplePos x="0" y="0"/>
          <wp:positionH relativeFrom="column">
            <wp:posOffset>-144780</wp:posOffset>
          </wp:positionH>
          <wp:positionV relativeFrom="paragraph">
            <wp:posOffset>-154940</wp:posOffset>
          </wp:positionV>
          <wp:extent cx="1134745" cy="1151255"/>
          <wp:effectExtent l="0" t="0" r="0" b="0"/>
          <wp:wrapNone/>
          <wp:docPr id="26" name="Picture 2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noProof/>
      </w:rPr>
      <w:drawing>
        <wp:anchor distT="0" distB="0" distL="114300" distR="114300" simplePos="0" relativeHeight="251654656" behindDoc="1" locked="0" layoutInCell="1" allowOverlap="1" wp14:anchorId="4FD45554" wp14:editId="1FDA4478">
          <wp:simplePos x="0" y="0"/>
          <wp:positionH relativeFrom="margin">
            <wp:posOffset>4775200</wp:posOffset>
          </wp:positionH>
          <wp:positionV relativeFrom="paragraph">
            <wp:posOffset>-248285</wp:posOffset>
          </wp:positionV>
          <wp:extent cx="2161947" cy="1399273"/>
          <wp:effectExtent l="0" t="0" r="0" b="0"/>
          <wp:wrapNone/>
          <wp:docPr id="27" name="Picture 27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47" cy="1399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F7271"/>
    <w:multiLevelType w:val="hybridMultilevel"/>
    <w:tmpl w:val="3E8624C2"/>
    <w:lvl w:ilvl="0" w:tplc="6F0A5F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50544"/>
    <w:multiLevelType w:val="hybridMultilevel"/>
    <w:tmpl w:val="70D65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53B4E"/>
    <w:multiLevelType w:val="hybridMultilevel"/>
    <w:tmpl w:val="A56CA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AA2986"/>
    <w:multiLevelType w:val="hybridMultilevel"/>
    <w:tmpl w:val="F6EA2814"/>
    <w:lvl w:ilvl="0" w:tplc="0D1E8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161C1D"/>
    <w:multiLevelType w:val="multilevel"/>
    <w:tmpl w:val="80FE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5139BF"/>
    <w:multiLevelType w:val="hybridMultilevel"/>
    <w:tmpl w:val="8FFC4FF8"/>
    <w:lvl w:ilvl="0" w:tplc="532E89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3A28E5"/>
    <w:multiLevelType w:val="hybridMultilevel"/>
    <w:tmpl w:val="31CA83C0"/>
    <w:lvl w:ilvl="0" w:tplc="FF8432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89A4AD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3AB49AB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E416B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0877F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CF7C7A7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60A68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4C27A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4F80447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214F03"/>
    <w:multiLevelType w:val="hybridMultilevel"/>
    <w:tmpl w:val="E362A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803C0E"/>
    <w:multiLevelType w:val="hybridMultilevel"/>
    <w:tmpl w:val="53984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97B93"/>
    <w:multiLevelType w:val="multilevel"/>
    <w:tmpl w:val="F6A4A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EF2670"/>
    <w:multiLevelType w:val="hybridMultilevel"/>
    <w:tmpl w:val="9CB420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6DC556F"/>
    <w:multiLevelType w:val="hybridMultilevel"/>
    <w:tmpl w:val="2CB23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F8243E"/>
    <w:multiLevelType w:val="hybridMultilevel"/>
    <w:tmpl w:val="3808F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D86491"/>
    <w:multiLevelType w:val="hybridMultilevel"/>
    <w:tmpl w:val="7D768F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976D7C"/>
    <w:multiLevelType w:val="hybridMultilevel"/>
    <w:tmpl w:val="EBA0F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87910">
    <w:abstractNumId w:val="8"/>
  </w:num>
  <w:num w:numId="2" w16cid:durableId="1212158792">
    <w:abstractNumId w:val="6"/>
  </w:num>
  <w:num w:numId="3" w16cid:durableId="1236865312">
    <w:abstractNumId w:val="7"/>
  </w:num>
  <w:num w:numId="4" w16cid:durableId="2012566389">
    <w:abstractNumId w:val="14"/>
  </w:num>
  <w:num w:numId="5" w16cid:durableId="913969658">
    <w:abstractNumId w:val="1"/>
  </w:num>
  <w:num w:numId="6" w16cid:durableId="1497964623">
    <w:abstractNumId w:val="12"/>
  </w:num>
  <w:num w:numId="7" w16cid:durableId="1311247886">
    <w:abstractNumId w:val="10"/>
  </w:num>
  <w:num w:numId="8" w16cid:durableId="1944604993">
    <w:abstractNumId w:val="2"/>
  </w:num>
  <w:num w:numId="9" w16cid:durableId="59864330">
    <w:abstractNumId w:val="3"/>
  </w:num>
  <w:num w:numId="10" w16cid:durableId="1681352892">
    <w:abstractNumId w:val="5"/>
  </w:num>
  <w:num w:numId="11" w16cid:durableId="587231205">
    <w:abstractNumId w:val="11"/>
  </w:num>
  <w:num w:numId="12" w16cid:durableId="247663566">
    <w:abstractNumId w:val="9"/>
  </w:num>
  <w:num w:numId="13" w16cid:durableId="1368678526">
    <w:abstractNumId w:val="4"/>
  </w:num>
  <w:num w:numId="14" w16cid:durableId="389621394">
    <w:abstractNumId w:val="0"/>
  </w:num>
  <w:num w:numId="15" w16cid:durableId="19141995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AE"/>
    <w:rsid w:val="00002388"/>
    <w:rsid w:val="0000305B"/>
    <w:rsid w:val="00046027"/>
    <w:rsid w:val="00050BB5"/>
    <w:rsid w:val="00054E05"/>
    <w:rsid w:val="000915C4"/>
    <w:rsid w:val="000A4907"/>
    <w:rsid w:val="000C615A"/>
    <w:rsid w:val="000F3576"/>
    <w:rsid w:val="001077C2"/>
    <w:rsid w:val="00150B8B"/>
    <w:rsid w:val="00183C7A"/>
    <w:rsid w:val="001B5EB2"/>
    <w:rsid w:val="001C0C8A"/>
    <w:rsid w:val="001C10F6"/>
    <w:rsid w:val="001D2D10"/>
    <w:rsid w:val="001E3D96"/>
    <w:rsid w:val="001F6BF4"/>
    <w:rsid w:val="00216252"/>
    <w:rsid w:val="002204EA"/>
    <w:rsid w:val="00222235"/>
    <w:rsid w:val="00223E82"/>
    <w:rsid w:val="00236AC3"/>
    <w:rsid w:val="00267AD8"/>
    <w:rsid w:val="002A36EB"/>
    <w:rsid w:val="002A6CB9"/>
    <w:rsid w:val="002D1327"/>
    <w:rsid w:val="002D322B"/>
    <w:rsid w:val="002F3A2C"/>
    <w:rsid w:val="00313ACF"/>
    <w:rsid w:val="0032623C"/>
    <w:rsid w:val="00331CD2"/>
    <w:rsid w:val="00340ED2"/>
    <w:rsid w:val="003410DF"/>
    <w:rsid w:val="00353546"/>
    <w:rsid w:val="00355DA6"/>
    <w:rsid w:val="003C1CB5"/>
    <w:rsid w:val="003C616F"/>
    <w:rsid w:val="003D175E"/>
    <w:rsid w:val="003D3024"/>
    <w:rsid w:val="003D4A12"/>
    <w:rsid w:val="004031D0"/>
    <w:rsid w:val="0046038F"/>
    <w:rsid w:val="00471058"/>
    <w:rsid w:val="0048344E"/>
    <w:rsid w:val="004B30C6"/>
    <w:rsid w:val="004B415D"/>
    <w:rsid w:val="004E65F0"/>
    <w:rsid w:val="00502EAB"/>
    <w:rsid w:val="00507C98"/>
    <w:rsid w:val="00517A08"/>
    <w:rsid w:val="00582EFF"/>
    <w:rsid w:val="005A35E6"/>
    <w:rsid w:val="005B1A4E"/>
    <w:rsid w:val="005F1AC3"/>
    <w:rsid w:val="006025E1"/>
    <w:rsid w:val="006053E1"/>
    <w:rsid w:val="006135E6"/>
    <w:rsid w:val="00635977"/>
    <w:rsid w:val="006402CE"/>
    <w:rsid w:val="00656EEC"/>
    <w:rsid w:val="00660069"/>
    <w:rsid w:val="006601D9"/>
    <w:rsid w:val="00683DCE"/>
    <w:rsid w:val="006922B6"/>
    <w:rsid w:val="006A2B1A"/>
    <w:rsid w:val="006A3345"/>
    <w:rsid w:val="006A393A"/>
    <w:rsid w:val="006A46BC"/>
    <w:rsid w:val="006B776D"/>
    <w:rsid w:val="006F79E9"/>
    <w:rsid w:val="00716563"/>
    <w:rsid w:val="00747011"/>
    <w:rsid w:val="007607B6"/>
    <w:rsid w:val="0076305C"/>
    <w:rsid w:val="007706F5"/>
    <w:rsid w:val="007A7CB3"/>
    <w:rsid w:val="007B1F95"/>
    <w:rsid w:val="007C29DF"/>
    <w:rsid w:val="007D0EE5"/>
    <w:rsid w:val="007D6522"/>
    <w:rsid w:val="00812DBE"/>
    <w:rsid w:val="0082198A"/>
    <w:rsid w:val="008307E3"/>
    <w:rsid w:val="0083676E"/>
    <w:rsid w:val="00837973"/>
    <w:rsid w:val="00855A92"/>
    <w:rsid w:val="00860A4D"/>
    <w:rsid w:val="008959AE"/>
    <w:rsid w:val="00897146"/>
    <w:rsid w:val="00901A52"/>
    <w:rsid w:val="0093577F"/>
    <w:rsid w:val="009617D4"/>
    <w:rsid w:val="00965F23"/>
    <w:rsid w:val="0097613D"/>
    <w:rsid w:val="009C3165"/>
    <w:rsid w:val="009D5E11"/>
    <w:rsid w:val="009E1026"/>
    <w:rsid w:val="00A0270F"/>
    <w:rsid w:val="00A05D62"/>
    <w:rsid w:val="00A27D64"/>
    <w:rsid w:val="00A400E2"/>
    <w:rsid w:val="00A410B2"/>
    <w:rsid w:val="00A61A17"/>
    <w:rsid w:val="00A64134"/>
    <w:rsid w:val="00A701C7"/>
    <w:rsid w:val="00A9374C"/>
    <w:rsid w:val="00AA165F"/>
    <w:rsid w:val="00AA32ED"/>
    <w:rsid w:val="00AA5EC2"/>
    <w:rsid w:val="00AC4B8E"/>
    <w:rsid w:val="00AF1CE3"/>
    <w:rsid w:val="00B21A73"/>
    <w:rsid w:val="00B42FE0"/>
    <w:rsid w:val="00B64229"/>
    <w:rsid w:val="00B71599"/>
    <w:rsid w:val="00B801B3"/>
    <w:rsid w:val="00B91886"/>
    <w:rsid w:val="00BA4028"/>
    <w:rsid w:val="00BB32F9"/>
    <w:rsid w:val="00BF24F7"/>
    <w:rsid w:val="00BF3AFE"/>
    <w:rsid w:val="00C1026E"/>
    <w:rsid w:val="00C15B8D"/>
    <w:rsid w:val="00C15E7E"/>
    <w:rsid w:val="00C455F5"/>
    <w:rsid w:val="00C51CBC"/>
    <w:rsid w:val="00C574A7"/>
    <w:rsid w:val="00C60780"/>
    <w:rsid w:val="00C7625C"/>
    <w:rsid w:val="00CA688A"/>
    <w:rsid w:val="00CB73A2"/>
    <w:rsid w:val="00CEACC7"/>
    <w:rsid w:val="00D00428"/>
    <w:rsid w:val="00D012DA"/>
    <w:rsid w:val="00D06E7B"/>
    <w:rsid w:val="00D44043"/>
    <w:rsid w:val="00D52BFC"/>
    <w:rsid w:val="00D7344F"/>
    <w:rsid w:val="00D88FD5"/>
    <w:rsid w:val="00D97328"/>
    <w:rsid w:val="00DD38A8"/>
    <w:rsid w:val="00DE35B9"/>
    <w:rsid w:val="00E124C4"/>
    <w:rsid w:val="00E14423"/>
    <w:rsid w:val="00E33900"/>
    <w:rsid w:val="00E659F4"/>
    <w:rsid w:val="00E674BF"/>
    <w:rsid w:val="00E70161"/>
    <w:rsid w:val="00E711D2"/>
    <w:rsid w:val="00E71EA7"/>
    <w:rsid w:val="00EA41F4"/>
    <w:rsid w:val="00EA5729"/>
    <w:rsid w:val="00EA796E"/>
    <w:rsid w:val="00EF4E8D"/>
    <w:rsid w:val="00F07BAE"/>
    <w:rsid w:val="00F4075C"/>
    <w:rsid w:val="00F526A0"/>
    <w:rsid w:val="00F54CBA"/>
    <w:rsid w:val="00F73BFC"/>
    <w:rsid w:val="00FA3C26"/>
    <w:rsid w:val="00FB786A"/>
    <w:rsid w:val="00FB7D47"/>
    <w:rsid w:val="02998D7D"/>
    <w:rsid w:val="02C4A847"/>
    <w:rsid w:val="0440EBE0"/>
    <w:rsid w:val="04BEBAB9"/>
    <w:rsid w:val="0516EB43"/>
    <w:rsid w:val="0593AEFB"/>
    <w:rsid w:val="06DA32B0"/>
    <w:rsid w:val="07788CA2"/>
    <w:rsid w:val="08CA43C8"/>
    <w:rsid w:val="09798C1B"/>
    <w:rsid w:val="0A11FF23"/>
    <w:rsid w:val="0BB1A40B"/>
    <w:rsid w:val="0BDAD426"/>
    <w:rsid w:val="0BE0A090"/>
    <w:rsid w:val="0C5E988C"/>
    <w:rsid w:val="0C8BA1DE"/>
    <w:rsid w:val="0F56C34C"/>
    <w:rsid w:val="105E2D4F"/>
    <w:rsid w:val="129B39E8"/>
    <w:rsid w:val="12EBA375"/>
    <w:rsid w:val="14195731"/>
    <w:rsid w:val="16CA6161"/>
    <w:rsid w:val="177DD195"/>
    <w:rsid w:val="18E04A7A"/>
    <w:rsid w:val="1B4F754C"/>
    <w:rsid w:val="1B69A3D7"/>
    <w:rsid w:val="1DF2DE37"/>
    <w:rsid w:val="1E8D2206"/>
    <w:rsid w:val="1E8F5386"/>
    <w:rsid w:val="1F6AC3EA"/>
    <w:rsid w:val="207A3B97"/>
    <w:rsid w:val="209A10CD"/>
    <w:rsid w:val="2118B669"/>
    <w:rsid w:val="213D8038"/>
    <w:rsid w:val="21C5860A"/>
    <w:rsid w:val="21EFCE37"/>
    <w:rsid w:val="22102D48"/>
    <w:rsid w:val="2400A85D"/>
    <w:rsid w:val="25C0DD11"/>
    <w:rsid w:val="272F1DC3"/>
    <w:rsid w:val="28DAE340"/>
    <w:rsid w:val="28DB95DA"/>
    <w:rsid w:val="28EBB679"/>
    <w:rsid w:val="29DF64B4"/>
    <w:rsid w:val="29E68BC9"/>
    <w:rsid w:val="2A43F0EE"/>
    <w:rsid w:val="2A99BE1A"/>
    <w:rsid w:val="2AB9A2A4"/>
    <w:rsid w:val="2C2B1F7F"/>
    <w:rsid w:val="2D18BADC"/>
    <w:rsid w:val="2D392F45"/>
    <w:rsid w:val="2D89C273"/>
    <w:rsid w:val="31B64B95"/>
    <w:rsid w:val="31DCC820"/>
    <w:rsid w:val="325C3C6C"/>
    <w:rsid w:val="3401B17E"/>
    <w:rsid w:val="3489092B"/>
    <w:rsid w:val="349A93E2"/>
    <w:rsid w:val="36A8C6E5"/>
    <w:rsid w:val="384F3AE1"/>
    <w:rsid w:val="389D801C"/>
    <w:rsid w:val="3A0C2662"/>
    <w:rsid w:val="3B95E7AA"/>
    <w:rsid w:val="3BC047A6"/>
    <w:rsid w:val="3CBB180D"/>
    <w:rsid w:val="3D2E8E32"/>
    <w:rsid w:val="3D9F31AB"/>
    <w:rsid w:val="3E0AE770"/>
    <w:rsid w:val="3EEF0BED"/>
    <w:rsid w:val="3F44114B"/>
    <w:rsid w:val="3F95275E"/>
    <w:rsid w:val="410FDF3E"/>
    <w:rsid w:val="428CBC4D"/>
    <w:rsid w:val="45485D1B"/>
    <w:rsid w:val="48E4B4A8"/>
    <w:rsid w:val="48FDD050"/>
    <w:rsid w:val="4B2B32B1"/>
    <w:rsid w:val="4C73006C"/>
    <w:rsid w:val="4C7468C6"/>
    <w:rsid w:val="4CE4703A"/>
    <w:rsid w:val="4D1C5F8E"/>
    <w:rsid w:val="4DE6BCAC"/>
    <w:rsid w:val="4EF78617"/>
    <w:rsid w:val="4F363C5A"/>
    <w:rsid w:val="4F9222CB"/>
    <w:rsid w:val="50409B94"/>
    <w:rsid w:val="51E32B56"/>
    <w:rsid w:val="52135AF8"/>
    <w:rsid w:val="530DD2AB"/>
    <w:rsid w:val="53B02B12"/>
    <w:rsid w:val="54FF318F"/>
    <w:rsid w:val="57E0FCAF"/>
    <w:rsid w:val="589E0F2D"/>
    <w:rsid w:val="58E3887B"/>
    <w:rsid w:val="59552EDD"/>
    <w:rsid w:val="5B9445B2"/>
    <w:rsid w:val="5F1F20C8"/>
    <w:rsid w:val="5FE4A563"/>
    <w:rsid w:val="6247F966"/>
    <w:rsid w:val="627CF90F"/>
    <w:rsid w:val="63A62C20"/>
    <w:rsid w:val="644904D1"/>
    <w:rsid w:val="644EA3B5"/>
    <w:rsid w:val="64A47C67"/>
    <w:rsid w:val="651166E1"/>
    <w:rsid w:val="654CC01E"/>
    <w:rsid w:val="67FF0DFF"/>
    <w:rsid w:val="699ADE60"/>
    <w:rsid w:val="6C0415CC"/>
    <w:rsid w:val="6C1ABFF6"/>
    <w:rsid w:val="6D07B83E"/>
    <w:rsid w:val="6DCCC168"/>
    <w:rsid w:val="6E17484F"/>
    <w:rsid w:val="6E1AF431"/>
    <w:rsid w:val="6E78C494"/>
    <w:rsid w:val="6EE01123"/>
    <w:rsid w:val="6F6891C9"/>
    <w:rsid w:val="7104622A"/>
    <w:rsid w:val="721CFD9A"/>
    <w:rsid w:val="722F676E"/>
    <w:rsid w:val="72D946B5"/>
    <w:rsid w:val="72E0A74C"/>
    <w:rsid w:val="739B915C"/>
    <w:rsid w:val="73FE6FD0"/>
    <w:rsid w:val="74F8FF01"/>
    <w:rsid w:val="7694AA53"/>
    <w:rsid w:val="780A7645"/>
    <w:rsid w:val="786DCB0C"/>
    <w:rsid w:val="79BF6F03"/>
    <w:rsid w:val="7C0E44C4"/>
    <w:rsid w:val="7C18166A"/>
    <w:rsid w:val="7C18F08E"/>
    <w:rsid w:val="7D1B8944"/>
    <w:rsid w:val="7D8D2485"/>
    <w:rsid w:val="7EF3DA83"/>
    <w:rsid w:val="7EFE5C07"/>
    <w:rsid w:val="7F7A01F8"/>
    <w:rsid w:val="7F854F36"/>
    <w:rsid w:val="7FA6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4CF91"/>
  <w15:chartTrackingRefBased/>
  <w15:docId w15:val="{2BD8DAB5-023E-482A-97BF-1F0F47B5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161"/>
  </w:style>
  <w:style w:type="paragraph" w:styleId="Footer">
    <w:name w:val="footer"/>
    <w:basedOn w:val="Normal"/>
    <w:link w:val="FooterChar"/>
    <w:uiPriority w:val="99"/>
    <w:unhideWhenUsed/>
    <w:rsid w:val="00E70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161"/>
  </w:style>
  <w:style w:type="character" w:styleId="Hyperlink">
    <w:name w:val="Hyperlink"/>
    <w:basedOn w:val="DefaultParagraphFont"/>
    <w:uiPriority w:val="99"/>
    <w:unhideWhenUsed/>
    <w:rsid w:val="008959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59A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95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+ indent"/>
    <w:basedOn w:val="Normal"/>
    <w:link w:val="ListParagraphChar"/>
    <w:uiPriority w:val="34"/>
    <w:qFormat/>
    <w:rsid w:val="003C61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659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7A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7A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7A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7AD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6422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0270F"/>
    <w:pPr>
      <w:spacing w:after="0" w:line="240" w:lineRule="auto"/>
    </w:pPr>
  </w:style>
  <w:style w:type="paragraph" w:styleId="NoSpacing">
    <w:name w:val="No Spacing"/>
    <w:uiPriority w:val="1"/>
    <w:qFormat/>
    <w:rsid w:val="00EF4E8D"/>
    <w:pPr>
      <w:spacing w:after="0" w:line="240" w:lineRule="auto"/>
    </w:pPr>
    <w:rPr>
      <w:rFonts w:ascii="Arial" w:hAnsi="Arial"/>
      <w:color w:val="000000" w:themeColor="text1"/>
      <w:sz w:val="24"/>
      <w:szCs w:val="24"/>
    </w:rPr>
  </w:style>
  <w:style w:type="character" w:customStyle="1" w:styleId="ListParagraphChar">
    <w:name w:val="List Paragraph Char"/>
    <w:aliases w:val="Normal + indent Char"/>
    <w:link w:val="ListParagraph"/>
    <w:uiPriority w:val="34"/>
    <w:locked/>
    <w:rsid w:val="00A410B2"/>
  </w:style>
  <w:style w:type="paragraph" w:customStyle="1" w:styleId="summary">
    <w:name w:val="summary"/>
    <w:basedOn w:val="Normal"/>
    <w:rsid w:val="00A4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A4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17A08"/>
  </w:style>
  <w:style w:type="character" w:customStyle="1" w:styleId="eop">
    <w:name w:val="eop"/>
    <w:basedOn w:val="DefaultParagraphFont"/>
    <w:rsid w:val="00517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inyurl.com/2u83e4xh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png"/><Relationship Id="rId39" Type="http://schemas.openxmlformats.org/officeDocument/2006/relationships/footer" Target="footer2.xml"/><Relationship Id="rId21" Type="http://schemas.openxmlformats.org/officeDocument/2006/relationships/hyperlink" Target="https://tinyurl.com/mv6u9hb5" TargetMode="External"/><Relationship Id="rId34" Type="http://schemas.openxmlformats.org/officeDocument/2006/relationships/image" Target="media/image1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s://tinyurl.com/yxyzdesa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rtsandwestessex.icb.nhs.uk/downloads/download/95/healthier-together-website-promotion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tinyurl.com/yn6re6yj" TargetMode="External"/><Relationship Id="rId23" Type="http://schemas.openxmlformats.org/officeDocument/2006/relationships/hyperlink" Target="https://tinyurl.com/mv6u9hb5" TargetMode="External"/><Relationship Id="rId28" Type="http://schemas.openxmlformats.org/officeDocument/2006/relationships/image" Target="media/image9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tinyurl.com/36jah5e7" TargetMode="External"/><Relationship Id="rId31" Type="http://schemas.openxmlformats.org/officeDocument/2006/relationships/hyperlink" Target="https://hertsandwestessex.icb.nhs.uk/downloads/download/95/healthier-together-website-promot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tinyurl.com/yxyzdesa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tinyurl.com/mr2dduxx" TargetMode="External"/><Relationship Id="rId25" Type="http://schemas.openxmlformats.org/officeDocument/2006/relationships/hyperlink" Target="https://tinyurl.com/4j84hny3" TargetMode="External"/><Relationship Id="rId33" Type="http://schemas.openxmlformats.org/officeDocument/2006/relationships/hyperlink" Target="https://hertsandwestessex.icb.nhs.uk/downloads/download/95/healthier-together-website-promotion" TargetMode="External"/><Relationship Id="rId38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iths14\Downloads\ICB_headed_paper_Charter_Hou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ba790cb-a690-4453-a3c8-5330bc315221">
      <UserInfo>
        <DisplayName/>
        <AccountId xsi:nil="true"/>
        <AccountType/>
      </UserInfo>
    </SharedWithUsers>
    <_activity xmlns="39450d8a-74d1-49d1-aee3-a90f93e4bde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F368046453EC46AC0B7D6C0DA6DE3F" ma:contentTypeVersion="17" ma:contentTypeDescription="Create a new document." ma:contentTypeScope="" ma:versionID="c6fd4be3c5c8a02e253baa03c87dcb04">
  <xsd:schema xmlns:xsd="http://www.w3.org/2001/XMLSchema" xmlns:xs="http://www.w3.org/2001/XMLSchema" xmlns:p="http://schemas.microsoft.com/office/2006/metadata/properties" xmlns:ns3="39450d8a-74d1-49d1-aee3-a90f93e4bde1" xmlns:ns4="cba790cb-a690-4453-a3c8-5330bc315221" targetNamespace="http://schemas.microsoft.com/office/2006/metadata/properties" ma:root="true" ma:fieldsID="f9fcbddd7c1c4f230e6840e64a5e88f1" ns3:_="" ns4:_="">
    <xsd:import namespace="39450d8a-74d1-49d1-aee3-a90f93e4bde1"/>
    <xsd:import namespace="cba790cb-a690-4453-a3c8-5330bc3152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50d8a-74d1-49d1-aee3-a90f93e4bd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790cb-a690-4453-a3c8-5330bc31522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876AE7-744F-47C9-B4AA-F6D852D84F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1ACFA8-8B23-48AA-8AA2-D5392DEC29BA}">
  <ds:schemaRefs>
    <ds:schemaRef ds:uri="http://schemas.microsoft.com/office/2006/metadata/properties"/>
    <ds:schemaRef ds:uri="http://schemas.microsoft.com/office/infopath/2007/PartnerControls"/>
    <ds:schemaRef ds:uri="cba790cb-a690-4453-a3c8-5330bc315221"/>
    <ds:schemaRef ds:uri="39450d8a-74d1-49d1-aee3-a90f93e4bde1"/>
  </ds:schemaRefs>
</ds:datastoreItem>
</file>

<file path=customXml/itemProps3.xml><?xml version="1.0" encoding="utf-8"?>
<ds:datastoreItem xmlns:ds="http://schemas.openxmlformats.org/officeDocument/2006/customXml" ds:itemID="{F7208B49-AC90-4DE4-9C75-99BCF8CE5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50d8a-74d1-49d1-aee3-a90f93e4bde1"/>
    <ds:schemaRef ds:uri="cba790cb-a690-4453-a3c8-5330bc315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BDFA5D-BDBE-4190-A872-656F758CEC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ICB_headed_paper_Charter_House</Template>
  <TotalTime>3</TotalTime>
  <Pages>5</Pages>
  <Words>766</Words>
  <Characters>4367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Smith - NHS Herts and West Essex ICB</dc:creator>
  <cp:keywords/>
  <dc:description/>
  <cp:lastModifiedBy>LEWIS, Nita (NHS HERTFORDSHIRE AND WEST ESSEX ICB - 07H)</cp:lastModifiedBy>
  <cp:revision>2</cp:revision>
  <dcterms:created xsi:type="dcterms:W3CDTF">2023-12-21T08:27:00Z</dcterms:created>
  <dcterms:modified xsi:type="dcterms:W3CDTF">2023-12-21T08:27:00Z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0x01010036F368046453EC46AC0B7D6C0DA6DE3F</vt:lpwstr>
  </property>
</Properties>
</file>